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  <w:gridCol w:w="6470"/>
      </w:tblGrid>
      <w:tr w:rsidR="008F27DA" w14:paraId="36D0A82A" w14:textId="1A81950A" w:rsidTr="008F27DA">
        <w:trPr>
          <w:trHeight w:val="4410"/>
        </w:trPr>
        <w:tc>
          <w:tcPr>
            <w:tcW w:w="3600" w:type="dxa"/>
          </w:tcPr>
          <w:sdt>
            <w:sdtPr>
              <w:id w:val="-1586838299"/>
              <w:placeholder>
                <w:docPart w:val="000AABC4A5C64DB6A3B93A951F4AC21A"/>
              </w:placeholder>
              <w:temporary/>
              <w:showingPlcHdr/>
              <w15:appearance w15:val="hidden"/>
            </w:sdtPr>
            <w:sdtContent>
              <w:p w14:paraId="78CC9248" w14:textId="77777777" w:rsidR="008F27DA" w:rsidRDefault="008F27DA" w:rsidP="00265BEA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5B14C6A5" w14:textId="77777777" w:rsidR="008F27DA" w:rsidRDefault="008F27DA" w:rsidP="00265BEA"/>
          <w:p w14:paraId="471596C3" w14:textId="1D483F05" w:rsidR="008F27DA" w:rsidRPr="00703967" w:rsidRDefault="008F27DA" w:rsidP="00265BE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EQUITY</w:t>
            </w:r>
            <w:r w:rsidRPr="00A4683C"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00476963</w:t>
            </w:r>
          </w:p>
          <w:p w14:paraId="2245831E" w14:textId="77777777" w:rsidR="008F27DA" w:rsidRDefault="008F27DA" w:rsidP="00265BEA"/>
          <w:sdt>
            <w:sdtPr>
              <w:id w:val="-492261816"/>
              <w:placeholder>
                <w:docPart w:val="162C2863463C497EB255A71285677AD1"/>
              </w:placeholder>
              <w:temporary/>
              <w:showingPlcHdr/>
              <w15:appearance w15:val="hidden"/>
            </w:sdtPr>
            <w:sdtContent>
              <w:p w14:paraId="5FC3EC4A" w14:textId="77777777" w:rsidR="008F27DA" w:rsidRPr="00CB0055" w:rsidRDefault="008F27DA" w:rsidP="00265BEA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p w14:paraId="7A4CBD47" w14:textId="77777777" w:rsidR="008F27DA" w:rsidRPr="006227FC" w:rsidRDefault="00000000" w:rsidP="00265BEA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17454615"/>
                <w:placeholder>
                  <w:docPart w:val="F583A8A3BAE94ADFB8B2C3378AE519A1"/>
                </w:placeholder>
                <w:temporary/>
                <w:showingPlcHdr/>
                <w15:appearance w15:val="hidden"/>
              </w:sdtPr>
              <w:sdtContent>
                <w:r w:rsidR="008F27DA" w:rsidRPr="005F7F03">
                  <w:rPr>
                    <w:b/>
                    <w:bCs/>
                    <w:sz w:val="24"/>
                    <w:szCs w:val="24"/>
                  </w:rPr>
                  <w:t>PHONE:</w:t>
                </w:r>
              </w:sdtContent>
            </w:sdt>
            <w:r w:rsidR="008F27DA">
              <w:rPr>
                <w:sz w:val="24"/>
                <w:szCs w:val="24"/>
              </w:rPr>
              <w:t xml:space="preserve"> </w:t>
            </w:r>
            <w:r w:rsidR="008F27DA" w:rsidRPr="006227FC">
              <w:rPr>
                <w:sz w:val="24"/>
                <w:szCs w:val="24"/>
              </w:rPr>
              <w:t>07983 551007</w:t>
            </w:r>
          </w:p>
          <w:p w14:paraId="01FC3FF9" w14:textId="77777777" w:rsidR="008F27DA" w:rsidRPr="006227FC" w:rsidRDefault="008F27DA" w:rsidP="00AB74CD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1509639568"/>
              <w:placeholder>
                <w:docPart w:val="76960E0BC5834CB59D50E241CE0370CA"/>
              </w:placeholder>
              <w:temporary/>
              <w:showingPlcHdr/>
              <w15:appearance w15:val="hidden"/>
            </w:sdtPr>
            <w:sdtContent>
              <w:p w14:paraId="452EF70B" w14:textId="77777777" w:rsidR="008F27DA" w:rsidRPr="006227FC" w:rsidRDefault="008F27DA" w:rsidP="00265BEA">
                <w:pPr>
                  <w:rPr>
                    <w:sz w:val="24"/>
                    <w:szCs w:val="24"/>
                  </w:rPr>
                </w:pPr>
                <w:r w:rsidRPr="005F7F03">
                  <w:rPr>
                    <w:b/>
                    <w:bCs/>
                    <w:sz w:val="24"/>
                    <w:szCs w:val="24"/>
                  </w:rPr>
                  <w:t>EMAIL:</w:t>
                </w:r>
              </w:p>
            </w:sdtContent>
          </w:sdt>
          <w:p w14:paraId="35C834B2" w14:textId="77777777" w:rsidR="008F27DA" w:rsidRDefault="008F27DA" w:rsidP="00265BEA">
            <w:pPr>
              <w:rPr>
                <w:rStyle w:val="Hyperlink"/>
                <w:sz w:val="22"/>
              </w:rPr>
            </w:pPr>
            <w:hyperlink r:id="rId7" w:history="1">
              <w:r w:rsidRPr="00703967">
                <w:rPr>
                  <w:rStyle w:val="Hyperlink"/>
                  <w:sz w:val="22"/>
                </w:rPr>
                <w:t>equitydrewsinclair@gmail.com</w:t>
              </w:r>
            </w:hyperlink>
          </w:p>
          <w:p w14:paraId="6C2DB87A" w14:textId="77777777" w:rsidR="008F27DA" w:rsidRDefault="008F27DA" w:rsidP="00265BEA">
            <w:pPr>
              <w:rPr>
                <w:rStyle w:val="Hyperlink"/>
                <w:sz w:val="22"/>
              </w:rPr>
            </w:pPr>
          </w:p>
          <w:p w14:paraId="16BDC76D" w14:textId="1DF9E2AA" w:rsidR="008F27DA" w:rsidRPr="002A2194" w:rsidRDefault="008F27DA" w:rsidP="002A2194">
            <w:pPr>
              <w:rPr>
                <w:b/>
                <w:bCs/>
                <w:sz w:val="24"/>
                <w:szCs w:val="24"/>
              </w:rPr>
            </w:pPr>
            <w:r w:rsidRPr="002A2194">
              <w:rPr>
                <w:b/>
                <w:bCs/>
                <w:sz w:val="24"/>
                <w:szCs w:val="24"/>
              </w:rPr>
              <w:t>WEBSITE:</w:t>
            </w:r>
          </w:p>
          <w:p w14:paraId="5C9A5705" w14:textId="67126E00" w:rsidR="008F27DA" w:rsidRDefault="008F27DA" w:rsidP="00265BEA">
            <w:pPr>
              <w:rPr>
                <w:rStyle w:val="Hyperlink"/>
              </w:rPr>
            </w:pPr>
            <w:hyperlink r:id="rId8" w:history="1">
              <w:r>
                <w:rPr>
                  <w:rStyle w:val="Hyperlink"/>
                </w:rPr>
                <w:t>Home | My Site (drewsinclair.co.uk)</w:t>
              </w:r>
            </w:hyperlink>
          </w:p>
          <w:p w14:paraId="1BE7C573" w14:textId="77777777" w:rsidR="008F27DA" w:rsidRDefault="008F27DA" w:rsidP="005250AA">
            <w:pPr>
              <w:rPr>
                <w:rStyle w:val="Hyperlink"/>
                <w:sz w:val="22"/>
              </w:rPr>
            </w:pPr>
          </w:p>
          <w:p w14:paraId="6A2B0922" w14:textId="5879061E" w:rsidR="008F27DA" w:rsidRDefault="008F27DA" w:rsidP="005250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SPOTLIGHT</w:t>
            </w:r>
            <w:r w:rsidRPr="002A2194">
              <w:rPr>
                <w:b/>
                <w:bCs/>
                <w:sz w:val="24"/>
                <w:szCs w:val="24"/>
              </w:rPr>
              <w:t>:</w:t>
            </w:r>
          </w:p>
          <w:p w14:paraId="4D3EFABD" w14:textId="597B21D0" w:rsidR="008F27DA" w:rsidRPr="00AB74CD" w:rsidRDefault="008F27DA" w:rsidP="005250AA">
            <w:pPr>
              <w:rPr>
                <w:b/>
                <w:bCs/>
                <w:szCs w:val="18"/>
              </w:rPr>
            </w:pPr>
            <w:hyperlink r:id="rId9" w:history="1">
              <w:r w:rsidRPr="00AB74CD">
                <w:rPr>
                  <w:rStyle w:val="Hyperlink"/>
                  <w:b/>
                  <w:bCs/>
                  <w:szCs w:val="18"/>
                </w:rPr>
                <w:t>https://app.spotlight.com/6297-8949-4136</w:t>
              </w:r>
            </w:hyperlink>
          </w:p>
          <w:p w14:paraId="28094A29" w14:textId="77777777" w:rsidR="008F27DA" w:rsidRPr="005F7F03" w:rsidRDefault="008F27DA" w:rsidP="00265BEA">
            <w:pPr>
              <w:rPr>
                <w:b/>
                <w:bCs/>
                <w:sz w:val="24"/>
                <w:szCs w:val="24"/>
              </w:rPr>
            </w:pPr>
          </w:p>
          <w:p w14:paraId="076EDD97" w14:textId="77777777" w:rsidR="008F27DA" w:rsidRPr="005F7F03" w:rsidRDefault="008F27DA" w:rsidP="00265BEA">
            <w:pPr>
              <w:rPr>
                <w:b/>
                <w:bCs/>
                <w:sz w:val="24"/>
                <w:szCs w:val="24"/>
                <w:u w:val="single"/>
              </w:rPr>
            </w:pPr>
            <w:r w:rsidRPr="005F7F03">
              <w:rPr>
                <w:b/>
                <w:bCs/>
                <w:sz w:val="24"/>
                <w:szCs w:val="24"/>
                <w:u w:val="single"/>
              </w:rPr>
              <w:t>Main Musical Influences:</w:t>
            </w:r>
          </w:p>
          <w:p w14:paraId="4337A367" w14:textId="77777777" w:rsidR="008F27DA" w:rsidRPr="006227FC" w:rsidRDefault="008F27DA" w:rsidP="00265BEA">
            <w:pPr>
              <w:rPr>
                <w:sz w:val="22"/>
              </w:rPr>
            </w:pPr>
          </w:p>
          <w:p w14:paraId="48846D13" w14:textId="77777777" w:rsidR="008F27DA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Meatloaf</w:t>
            </w:r>
          </w:p>
          <w:p w14:paraId="1B5956C2" w14:textId="77777777" w:rsidR="008F27DA" w:rsidRPr="006227FC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Queen</w:t>
            </w:r>
          </w:p>
          <w:p w14:paraId="4D6216AF" w14:textId="77777777" w:rsidR="008F27DA" w:rsidRPr="006227FC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Bon Jovi</w:t>
            </w:r>
          </w:p>
          <w:p w14:paraId="470D18FB" w14:textId="77777777" w:rsidR="008F27DA" w:rsidRPr="006227FC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Def Leppard</w:t>
            </w:r>
          </w:p>
          <w:p w14:paraId="5C84341E" w14:textId="77777777" w:rsidR="008F27DA" w:rsidRPr="006227FC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 xml:space="preserve">Take That </w:t>
            </w:r>
          </w:p>
          <w:p w14:paraId="56D0420E" w14:textId="77777777" w:rsidR="008F27DA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Backstreet Boys</w:t>
            </w:r>
          </w:p>
          <w:p w14:paraId="0E830727" w14:textId="77777777" w:rsidR="008F27DA" w:rsidRDefault="008F27DA" w:rsidP="00265BEA">
            <w:pPr>
              <w:rPr>
                <w:sz w:val="22"/>
              </w:rPr>
            </w:pPr>
            <w:r>
              <w:rPr>
                <w:sz w:val="22"/>
              </w:rPr>
              <w:t>Elton John</w:t>
            </w:r>
          </w:p>
          <w:p w14:paraId="53B62481" w14:textId="77777777" w:rsidR="008F27DA" w:rsidRPr="006227FC" w:rsidRDefault="008F27DA" w:rsidP="00265BEA">
            <w:pPr>
              <w:rPr>
                <w:sz w:val="22"/>
              </w:rPr>
            </w:pPr>
            <w:r>
              <w:rPr>
                <w:sz w:val="22"/>
              </w:rPr>
              <w:t>Phil Collins</w:t>
            </w:r>
          </w:p>
          <w:p w14:paraId="0DA351B1" w14:textId="77777777" w:rsidR="008F27DA" w:rsidRPr="006227FC" w:rsidRDefault="008F27DA" w:rsidP="00265BEA">
            <w:pPr>
              <w:rPr>
                <w:sz w:val="22"/>
              </w:rPr>
            </w:pPr>
          </w:p>
          <w:p w14:paraId="4D81AB32" w14:textId="77777777" w:rsidR="008F27DA" w:rsidRPr="00C91D3C" w:rsidRDefault="008F27DA" w:rsidP="00265BEA">
            <w:pPr>
              <w:rPr>
                <w:b/>
                <w:bCs/>
                <w:sz w:val="24"/>
                <w:szCs w:val="24"/>
                <w:u w:val="single"/>
              </w:rPr>
            </w:pPr>
            <w:r w:rsidRPr="00C91D3C">
              <w:rPr>
                <w:b/>
                <w:bCs/>
                <w:sz w:val="24"/>
                <w:szCs w:val="24"/>
                <w:u w:val="single"/>
              </w:rPr>
              <w:t>Hobbies</w:t>
            </w:r>
          </w:p>
          <w:p w14:paraId="02918A57" w14:textId="77777777" w:rsidR="008F27DA" w:rsidRPr="006227FC" w:rsidRDefault="008F27DA" w:rsidP="00265BEA">
            <w:pPr>
              <w:rPr>
                <w:sz w:val="22"/>
              </w:rPr>
            </w:pPr>
          </w:p>
          <w:p w14:paraId="2474D1AC" w14:textId="77777777" w:rsidR="008F27DA" w:rsidRPr="006227FC" w:rsidRDefault="008F27DA" w:rsidP="00265BEA">
            <w:pPr>
              <w:rPr>
                <w:sz w:val="22"/>
              </w:rPr>
            </w:pPr>
            <w:r w:rsidRPr="006227FC">
              <w:rPr>
                <w:sz w:val="22"/>
              </w:rPr>
              <w:t>Chesterfield Gilbert and Sullivan</w:t>
            </w:r>
            <w:r>
              <w:rPr>
                <w:sz w:val="22"/>
              </w:rPr>
              <w:t xml:space="preserve"> Society</w:t>
            </w:r>
          </w:p>
          <w:p w14:paraId="309C7174" w14:textId="77777777" w:rsidR="008F27DA" w:rsidRPr="006227FC" w:rsidRDefault="008F27DA" w:rsidP="00265BEA">
            <w:pPr>
              <w:rPr>
                <w:sz w:val="22"/>
              </w:rPr>
            </w:pPr>
          </w:p>
          <w:p w14:paraId="6A236303" w14:textId="4294D339" w:rsidR="008F27DA" w:rsidRDefault="008F27DA" w:rsidP="00AB74CD">
            <w:pPr>
              <w:rPr>
                <w:sz w:val="22"/>
              </w:rPr>
            </w:pPr>
            <w:proofErr w:type="spellStart"/>
            <w:r w:rsidRPr="00471ECB">
              <w:rPr>
                <w:sz w:val="22"/>
              </w:rPr>
              <w:t>Cantiamo</w:t>
            </w:r>
            <w:proofErr w:type="spellEnd"/>
            <w:r>
              <w:rPr>
                <w:sz w:val="22"/>
              </w:rPr>
              <w:t xml:space="preserve">: </w:t>
            </w:r>
            <w:r w:rsidRPr="006227FC">
              <w:rPr>
                <w:sz w:val="22"/>
              </w:rPr>
              <w:t>Vocal harmony group</w:t>
            </w:r>
          </w:p>
          <w:p w14:paraId="333481F6" w14:textId="77777777" w:rsidR="008F27DA" w:rsidRPr="00AB74CD" w:rsidRDefault="008F27DA" w:rsidP="00AB74CD">
            <w:pPr>
              <w:rPr>
                <w:sz w:val="22"/>
              </w:rPr>
            </w:pPr>
          </w:p>
          <w:p w14:paraId="6A9A4739" w14:textId="77777777" w:rsidR="008F27DA" w:rsidRPr="008750E6" w:rsidRDefault="008F27DA" w:rsidP="00265BEA">
            <w:pPr>
              <w:rPr>
                <w:sz w:val="22"/>
              </w:rPr>
            </w:pPr>
            <w:r w:rsidRPr="008750E6">
              <w:rPr>
                <w:b/>
                <w:bCs/>
                <w:sz w:val="22"/>
              </w:rPr>
              <w:t>EYES</w:t>
            </w:r>
            <w:r w:rsidRPr="008750E6">
              <w:rPr>
                <w:sz w:val="22"/>
              </w:rPr>
              <w:t>: BLUE</w:t>
            </w:r>
          </w:p>
          <w:p w14:paraId="3BAB4D71" w14:textId="77777777" w:rsidR="008F27DA" w:rsidRPr="008750E6" w:rsidRDefault="008F27DA" w:rsidP="00265BEA">
            <w:pPr>
              <w:rPr>
                <w:sz w:val="22"/>
              </w:rPr>
            </w:pPr>
          </w:p>
          <w:p w14:paraId="35C6CBEE" w14:textId="77777777" w:rsidR="008F27DA" w:rsidRPr="008750E6" w:rsidRDefault="008F27DA" w:rsidP="00265BEA">
            <w:pPr>
              <w:rPr>
                <w:sz w:val="22"/>
              </w:rPr>
            </w:pPr>
            <w:r w:rsidRPr="008750E6">
              <w:rPr>
                <w:b/>
                <w:bCs/>
                <w:sz w:val="22"/>
              </w:rPr>
              <w:t>HAIR</w:t>
            </w:r>
            <w:r w:rsidRPr="008750E6">
              <w:rPr>
                <w:sz w:val="22"/>
              </w:rPr>
              <w:t xml:space="preserve">: Ash Blonde </w:t>
            </w:r>
          </w:p>
          <w:p w14:paraId="268A482C" w14:textId="77777777" w:rsidR="008F27DA" w:rsidRPr="008750E6" w:rsidRDefault="008F27DA" w:rsidP="00265BEA">
            <w:pPr>
              <w:rPr>
                <w:sz w:val="22"/>
              </w:rPr>
            </w:pPr>
          </w:p>
          <w:p w14:paraId="21FF8A3E" w14:textId="389D796C" w:rsidR="008F27DA" w:rsidRPr="008750E6" w:rsidRDefault="008F27DA" w:rsidP="00265BEA">
            <w:pPr>
              <w:rPr>
                <w:sz w:val="22"/>
              </w:rPr>
            </w:pPr>
            <w:r w:rsidRPr="008750E6">
              <w:rPr>
                <w:b/>
                <w:bCs/>
                <w:sz w:val="22"/>
              </w:rPr>
              <w:t>HEIGHT</w:t>
            </w:r>
            <w:r w:rsidRPr="008750E6">
              <w:rPr>
                <w:sz w:val="22"/>
              </w:rPr>
              <w:t>: 5’</w:t>
            </w:r>
            <w:r>
              <w:rPr>
                <w:sz w:val="22"/>
              </w:rPr>
              <w:t>7</w:t>
            </w:r>
            <w:r w:rsidRPr="008750E6">
              <w:rPr>
                <w:sz w:val="22"/>
              </w:rPr>
              <w:t>’’</w:t>
            </w:r>
          </w:p>
          <w:p w14:paraId="63672039" w14:textId="77777777" w:rsidR="008F27DA" w:rsidRPr="008750E6" w:rsidRDefault="008F27DA" w:rsidP="00265BEA">
            <w:pPr>
              <w:rPr>
                <w:sz w:val="22"/>
              </w:rPr>
            </w:pPr>
          </w:p>
          <w:p w14:paraId="064C114A" w14:textId="28ED2B36" w:rsidR="008F27DA" w:rsidRPr="008750E6" w:rsidRDefault="008F27DA" w:rsidP="00265BEA">
            <w:pPr>
              <w:rPr>
                <w:sz w:val="22"/>
              </w:rPr>
            </w:pPr>
            <w:r w:rsidRPr="008750E6">
              <w:rPr>
                <w:b/>
                <w:bCs/>
                <w:sz w:val="22"/>
              </w:rPr>
              <w:t>WEIGHT:</w:t>
            </w:r>
            <w:r w:rsidRPr="008750E6">
              <w:rPr>
                <w:sz w:val="22"/>
              </w:rPr>
              <w:t>1</w:t>
            </w:r>
            <w:r>
              <w:rPr>
                <w:sz w:val="22"/>
              </w:rPr>
              <w:t>1</w:t>
            </w:r>
            <w:r w:rsidRPr="008750E6">
              <w:rPr>
                <w:sz w:val="22"/>
              </w:rPr>
              <w:t xml:space="preserve">s </w:t>
            </w:r>
            <w:r>
              <w:rPr>
                <w:sz w:val="22"/>
              </w:rPr>
              <w:t>04</w:t>
            </w:r>
            <w:r w:rsidRPr="008750E6">
              <w:rPr>
                <w:sz w:val="22"/>
              </w:rPr>
              <w:t>b</w:t>
            </w:r>
          </w:p>
          <w:p w14:paraId="2F3FEA8C" w14:textId="77777777" w:rsidR="008F27DA" w:rsidRPr="008750E6" w:rsidRDefault="008F27DA" w:rsidP="00265BEA">
            <w:pPr>
              <w:rPr>
                <w:sz w:val="22"/>
              </w:rPr>
            </w:pPr>
          </w:p>
          <w:p w14:paraId="4215CC35" w14:textId="3D1FE4D6" w:rsidR="008F27DA" w:rsidRPr="008750E6" w:rsidRDefault="008F27DA" w:rsidP="00265BEA">
            <w:pPr>
              <w:rPr>
                <w:sz w:val="22"/>
              </w:rPr>
            </w:pPr>
            <w:r w:rsidRPr="008750E6">
              <w:rPr>
                <w:b/>
                <w:bCs/>
                <w:sz w:val="22"/>
              </w:rPr>
              <w:t>PLAYING AGE</w:t>
            </w:r>
            <w:r w:rsidRPr="008750E6">
              <w:rPr>
                <w:sz w:val="22"/>
              </w:rPr>
              <w:t xml:space="preserve">: </w:t>
            </w:r>
            <w:r>
              <w:rPr>
                <w:sz w:val="22"/>
              </w:rPr>
              <w:t>30</w:t>
            </w:r>
            <w:r w:rsidRPr="008750E6">
              <w:rPr>
                <w:sz w:val="22"/>
              </w:rPr>
              <w:t>-</w:t>
            </w:r>
            <w:r>
              <w:rPr>
                <w:sz w:val="22"/>
              </w:rPr>
              <w:t>45</w:t>
            </w:r>
          </w:p>
          <w:p w14:paraId="5947F4CE" w14:textId="77777777" w:rsidR="008F27DA" w:rsidRDefault="008F27DA" w:rsidP="00265BEA">
            <w:pPr>
              <w:pStyle w:val="Heading2"/>
            </w:pPr>
          </w:p>
          <w:p w14:paraId="7475395B" w14:textId="38875DBA" w:rsidR="008F27DA" w:rsidRDefault="008F27DA" w:rsidP="00265BEA">
            <w:pPr>
              <w:tabs>
                <w:tab w:val="left" w:pos="990"/>
              </w:tabs>
            </w:pPr>
            <w:r w:rsidRPr="008750E6">
              <w:rPr>
                <w:b/>
                <w:bCs/>
                <w:sz w:val="22"/>
              </w:rPr>
              <w:t xml:space="preserve">SINGING: </w:t>
            </w:r>
            <w:r w:rsidRPr="008750E6">
              <w:rPr>
                <w:sz w:val="22"/>
              </w:rPr>
              <w:t>Tenor/Countertenor</w:t>
            </w:r>
          </w:p>
        </w:tc>
        <w:tc>
          <w:tcPr>
            <w:tcW w:w="720" w:type="dxa"/>
          </w:tcPr>
          <w:p w14:paraId="50264707" w14:textId="77777777" w:rsidR="008F27DA" w:rsidRDefault="008F27DA" w:rsidP="00265BEA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0A2F15D" w14:textId="761250A0" w:rsidR="008F27DA" w:rsidRPr="00AB74CD" w:rsidRDefault="008F27DA" w:rsidP="008F27DA">
            <w:pPr>
              <w:pStyle w:val="Title"/>
              <w:rPr>
                <w:b/>
                <w:bCs/>
                <w:i/>
                <w:iCs/>
                <w:sz w:val="56"/>
                <w:szCs w:val="56"/>
              </w:rPr>
            </w:pPr>
            <w:r w:rsidRPr="00AB74CD">
              <w:rPr>
                <w:b/>
                <w:bCs/>
                <w:i/>
                <w:iCs/>
                <w:sz w:val="56"/>
                <w:szCs w:val="56"/>
              </w:rPr>
              <w:t>Drew Sinclair</w:t>
            </w:r>
          </w:p>
          <w:p w14:paraId="3325401E" w14:textId="0EF9E021" w:rsidR="008F27DA" w:rsidRPr="00265BEA" w:rsidRDefault="008F27DA" w:rsidP="008F27DA">
            <w:pPr>
              <w:pStyle w:val="Subtitle"/>
              <w:rPr>
                <w:spacing w:val="4"/>
                <w:w w:val="100"/>
              </w:rPr>
            </w:pPr>
            <w:r w:rsidRPr="00AD0A62">
              <w:rPr>
                <w:spacing w:val="11"/>
                <w:w w:val="100"/>
              </w:rPr>
              <w:t>Actor/Singer</w:t>
            </w:r>
            <w:r w:rsidRPr="00AD0A62">
              <w:rPr>
                <w:spacing w:val="4"/>
                <w:w w:val="100"/>
              </w:rPr>
              <w:t xml:space="preserve"> </w:t>
            </w:r>
          </w:p>
          <w:p w14:paraId="023A97AE" w14:textId="07E4F612" w:rsidR="008F27DA" w:rsidRDefault="008F27DA" w:rsidP="005250AA">
            <w:pPr>
              <w:pStyle w:val="Heading2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3EAF518" wp14:editId="31DE5437">
                  <wp:extent cx="1698656" cy="2037589"/>
                  <wp:effectExtent l="0" t="0" r="0" b="1270"/>
                  <wp:docPr id="520206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5"/>
                          <a:stretch/>
                        </pic:blipFill>
                        <pic:spPr bwMode="auto">
                          <a:xfrm>
                            <a:off x="0" y="0"/>
                            <a:ext cx="1698656" cy="20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D996F9" w14:textId="472870C4" w:rsidR="008F27DA" w:rsidRPr="00FF4D47" w:rsidRDefault="008F27DA" w:rsidP="005250AA">
            <w:pPr>
              <w:pStyle w:val="Heading4"/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>Sheffield College</w:t>
            </w:r>
          </w:p>
          <w:p w14:paraId="6281A11A" w14:textId="07FF50CD" w:rsidR="008F27DA" w:rsidRPr="00FF4D47" w:rsidRDefault="008F27DA" w:rsidP="005250AA">
            <w:pPr>
              <w:pStyle w:val="Date"/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>2021 - 2022</w:t>
            </w:r>
          </w:p>
          <w:p w14:paraId="220E60B4" w14:textId="4179916D" w:rsidR="008F27DA" w:rsidRPr="00FF4D47" w:rsidRDefault="008F27DA" w:rsidP="005250AA">
            <w:pPr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 xml:space="preserve">Foundation Degree Arts- Musical Theatre </w:t>
            </w:r>
          </w:p>
          <w:p w14:paraId="56A7CE0D" w14:textId="1C307966" w:rsidR="008F27DA" w:rsidRPr="00FF4D47" w:rsidRDefault="008F27DA" w:rsidP="005250AA">
            <w:pPr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>Classification - Distinction</w:t>
            </w:r>
          </w:p>
          <w:p w14:paraId="7E98B391" w14:textId="77777777" w:rsidR="008F27DA" w:rsidRPr="00FF4D47" w:rsidRDefault="008F27DA" w:rsidP="005250AA">
            <w:pPr>
              <w:pStyle w:val="Heading4"/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>Hallam University</w:t>
            </w:r>
          </w:p>
          <w:p w14:paraId="432DC2A1" w14:textId="77777777" w:rsidR="008F27DA" w:rsidRDefault="008F27DA" w:rsidP="005250AA">
            <w:pPr>
              <w:pStyle w:val="Date"/>
              <w:spacing w:line="360" w:lineRule="auto"/>
              <w:rPr>
                <w:sz w:val="22"/>
              </w:rPr>
            </w:pPr>
            <w:r w:rsidRPr="00FF4D47">
              <w:rPr>
                <w:sz w:val="22"/>
              </w:rPr>
              <w:t xml:space="preserve">2022 – </w:t>
            </w:r>
            <w:r>
              <w:rPr>
                <w:sz w:val="22"/>
              </w:rPr>
              <w:t>2023</w:t>
            </w:r>
          </w:p>
          <w:p w14:paraId="4D906531" w14:textId="77777777" w:rsidR="008F27DA" w:rsidRPr="00137456" w:rsidRDefault="008F27DA" w:rsidP="005250AA">
            <w:pPr>
              <w:tabs>
                <w:tab w:val="left" w:pos="4155"/>
              </w:tabs>
              <w:spacing w:line="360" w:lineRule="auto"/>
              <w:rPr>
                <w:sz w:val="22"/>
              </w:rPr>
            </w:pPr>
            <w:r w:rsidRPr="00137456">
              <w:rPr>
                <w:sz w:val="22"/>
              </w:rPr>
              <w:t>BA (Hons) Acting and Performance</w:t>
            </w:r>
            <w:r>
              <w:rPr>
                <w:sz w:val="22"/>
              </w:rPr>
              <w:tab/>
            </w:r>
          </w:p>
          <w:p w14:paraId="6BE5D848" w14:textId="27A7696B" w:rsidR="008F27DA" w:rsidRDefault="008F27DA" w:rsidP="004F49E3">
            <w:pPr>
              <w:spacing w:line="360" w:lineRule="auto"/>
            </w:pPr>
            <w:r>
              <w:t>Classification 2:1</w:t>
            </w:r>
          </w:p>
          <w:p w14:paraId="4BCD54F8" w14:textId="77777777" w:rsidR="004F49E3" w:rsidRPr="004F49E3" w:rsidRDefault="004F49E3" w:rsidP="004F49E3">
            <w:pPr>
              <w:spacing w:line="360" w:lineRule="auto"/>
            </w:pPr>
          </w:p>
          <w:p w14:paraId="6BA722BD" w14:textId="77777777" w:rsidR="008F27DA" w:rsidRDefault="008F27DA" w:rsidP="005250AA">
            <w:pPr>
              <w:spacing w:line="360" w:lineRule="auto"/>
              <w:rPr>
                <w:b/>
                <w:bCs/>
                <w:sz w:val="22"/>
                <w:u w:val="single"/>
              </w:rPr>
            </w:pPr>
            <w:r w:rsidRPr="00221FD7">
              <w:rPr>
                <w:b/>
                <w:bCs/>
                <w:sz w:val="22"/>
                <w:u w:val="single"/>
              </w:rPr>
              <w:t>Professional Work (Paid)</w:t>
            </w:r>
          </w:p>
          <w:p w14:paraId="3A40BD5B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rFonts w:hint="cs"/>
                <w:sz w:val="22"/>
                <w:lang w:val="en-GB"/>
              </w:rPr>
              <w:t>2025</w:t>
            </w:r>
          </w:p>
          <w:p w14:paraId="6DC777E5" w14:textId="5017B532" w:rsidR="004F49E3" w:rsidRPr="004F49E3" w:rsidRDefault="004F49E3" w:rsidP="004F49E3">
            <w:pPr>
              <w:spacing w:line="360" w:lineRule="auto"/>
              <w:rPr>
                <w:b/>
                <w:bCs/>
                <w:sz w:val="22"/>
                <w:lang w:val="en-GB"/>
              </w:rPr>
            </w:pPr>
            <w:r w:rsidRPr="004F49E3">
              <w:rPr>
                <w:b/>
                <w:bCs/>
                <w:sz w:val="22"/>
                <w:lang w:val="en-GB"/>
              </w:rPr>
              <w:t>The Odd Squad </w:t>
            </w:r>
            <w:r w:rsidRPr="004F49E3">
              <w:rPr>
                <w:b/>
                <w:bCs/>
                <w:sz w:val="22"/>
                <w:lang w:val="en-GB"/>
              </w:rPr>
              <w:t xml:space="preserve">- </w:t>
            </w:r>
            <w:r w:rsidRPr="004F49E3">
              <w:rPr>
                <w:sz w:val="22"/>
                <w:lang w:val="en-GB"/>
              </w:rPr>
              <w:t>CBBC</w:t>
            </w:r>
          </w:p>
          <w:p w14:paraId="184F8E7F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Character - Villain Cloudy Claude</w:t>
            </w:r>
          </w:p>
          <w:p w14:paraId="686822DF" w14:textId="583E125C" w:rsid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Season 5 - 2 x episodes</w:t>
            </w:r>
          </w:p>
          <w:p w14:paraId="072C5E37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rFonts w:hint="cs"/>
                <w:sz w:val="22"/>
                <w:lang w:val="en-GB"/>
              </w:rPr>
              <w:t>2025</w:t>
            </w:r>
          </w:p>
          <w:p w14:paraId="4C271AAD" w14:textId="77777777" w:rsidR="004F49E3" w:rsidRPr="004F49E3" w:rsidRDefault="004F49E3" w:rsidP="004F49E3">
            <w:pPr>
              <w:spacing w:line="360" w:lineRule="auto"/>
              <w:rPr>
                <w:rFonts w:hint="cs"/>
                <w:sz w:val="22"/>
                <w:lang w:val="en-GB"/>
              </w:rPr>
            </w:pPr>
            <w:r w:rsidRPr="004F49E3">
              <w:rPr>
                <w:b/>
                <w:bCs/>
                <w:sz w:val="22"/>
                <w:lang w:val="en-GB"/>
              </w:rPr>
              <w:t>All Creatures Great &amp; Small</w:t>
            </w:r>
          </w:p>
          <w:p w14:paraId="13374F9E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Character - Walk on-featured role</w:t>
            </w:r>
          </w:p>
          <w:p w14:paraId="1782A2B9" w14:textId="6DF98F1A" w:rsid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A Channel 5 TV Series (First aired in 1978 for the BBC)</w:t>
            </w:r>
          </w:p>
          <w:p w14:paraId="69A9EB36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rFonts w:hint="cs"/>
                <w:sz w:val="22"/>
                <w:lang w:val="en-GB"/>
              </w:rPr>
              <w:t>2025</w:t>
            </w:r>
          </w:p>
          <w:p w14:paraId="36B1722D" w14:textId="77777777" w:rsidR="004F49E3" w:rsidRPr="004F49E3" w:rsidRDefault="004F49E3" w:rsidP="004F49E3">
            <w:pPr>
              <w:spacing w:line="360" w:lineRule="auto"/>
              <w:rPr>
                <w:rFonts w:hint="cs"/>
                <w:sz w:val="22"/>
                <w:lang w:val="en-GB"/>
              </w:rPr>
            </w:pPr>
            <w:r w:rsidRPr="004F49E3">
              <w:rPr>
                <w:b/>
                <w:bCs/>
                <w:sz w:val="22"/>
                <w:lang w:val="en-GB"/>
              </w:rPr>
              <w:t>The Trial of Paul Burrell</w:t>
            </w:r>
          </w:p>
          <w:p w14:paraId="5075EFFA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Character - PC Ward - Witness</w:t>
            </w:r>
          </w:p>
          <w:p w14:paraId="07133122" w14:textId="6D224F03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Channel 5</w:t>
            </w:r>
            <w:r>
              <w:rPr>
                <w:sz w:val="22"/>
                <w:lang w:val="en-GB"/>
              </w:rPr>
              <w:t xml:space="preserve"> - </w:t>
            </w:r>
            <w:r w:rsidRPr="004F49E3">
              <w:rPr>
                <w:sz w:val="22"/>
                <w:lang w:val="en-GB"/>
              </w:rPr>
              <w:t>Good Tv</w:t>
            </w:r>
          </w:p>
          <w:p w14:paraId="368C9AF0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</w:p>
          <w:p w14:paraId="59FB8CAC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rFonts w:hint="cs"/>
                <w:sz w:val="22"/>
                <w:lang w:val="en-GB"/>
              </w:rPr>
              <w:lastRenderedPageBreak/>
              <w:t>2025</w:t>
            </w:r>
          </w:p>
          <w:p w14:paraId="3F9ACD12" w14:textId="18811F41" w:rsid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b/>
                <w:bCs/>
                <w:sz w:val="22"/>
                <w:lang w:val="en-GB"/>
              </w:rPr>
              <w:t>THE LOCK IN</w:t>
            </w:r>
            <w:r>
              <w:rPr>
                <w:sz w:val="22"/>
                <w:lang w:val="en-GB"/>
              </w:rPr>
              <w:t xml:space="preserve"> - </w:t>
            </w:r>
            <w:r w:rsidRPr="004F49E3">
              <w:rPr>
                <w:sz w:val="22"/>
                <w:lang w:val="en-GB"/>
              </w:rPr>
              <w:t>By Nathan Geering</w:t>
            </w:r>
          </w:p>
          <w:p w14:paraId="1F44E689" w14:textId="665E02B5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Character - Drew</w:t>
            </w:r>
          </w:p>
          <w:p w14:paraId="314CCFD7" w14:textId="77777777" w:rsidR="004F49E3" w:rsidRPr="004F49E3" w:rsidRDefault="004F49E3" w:rsidP="004F49E3">
            <w:pPr>
              <w:spacing w:line="360" w:lineRule="auto"/>
              <w:rPr>
                <w:sz w:val="22"/>
                <w:lang w:val="en-GB"/>
              </w:rPr>
            </w:pPr>
            <w:r w:rsidRPr="004F49E3">
              <w:rPr>
                <w:sz w:val="22"/>
                <w:lang w:val="en-GB"/>
              </w:rPr>
              <w:t>Indi Feature Film - Kung Fu Action Comedy </w:t>
            </w:r>
          </w:p>
          <w:p w14:paraId="2E20037C" w14:textId="77777777" w:rsidR="004F49E3" w:rsidRDefault="004F49E3" w:rsidP="005250AA">
            <w:pPr>
              <w:spacing w:line="360" w:lineRule="auto"/>
              <w:rPr>
                <w:b/>
                <w:bCs/>
                <w:sz w:val="22"/>
                <w:u w:val="single"/>
              </w:rPr>
            </w:pPr>
          </w:p>
          <w:p w14:paraId="7138316D" w14:textId="77777777" w:rsidR="00C26BF1" w:rsidRPr="00C26BF1" w:rsidRDefault="009D1395" w:rsidP="009D1395">
            <w:pPr>
              <w:spacing w:line="360" w:lineRule="auto"/>
              <w:rPr>
                <w:i/>
                <w:iCs/>
                <w:sz w:val="22"/>
              </w:rPr>
            </w:pPr>
            <w:r w:rsidRPr="00C26BF1">
              <w:rPr>
                <w:i/>
                <w:iCs/>
                <w:sz w:val="22"/>
              </w:rPr>
              <w:t xml:space="preserve">2024 </w:t>
            </w:r>
          </w:p>
          <w:p w14:paraId="496A86D2" w14:textId="3C931277" w:rsidR="009D1395" w:rsidRPr="00C26BF1" w:rsidRDefault="009D1395" w:rsidP="009D1395">
            <w:pPr>
              <w:spacing w:line="360" w:lineRule="auto"/>
              <w:rPr>
                <w:b/>
                <w:bCs/>
                <w:sz w:val="22"/>
              </w:rPr>
            </w:pPr>
            <w:r w:rsidRPr="00C26BF1">
              <w:rPr>
                <w:b/>
                <w:bCs/>
                <w:sz w:val="22"/>
              </w:rPr>
              <w:t>Gilbert &amp; Sullivan National Opera</w:t>
            </w:r>
          </w:p>
          <w:p w14:paraId="1440107E" w14:textId="73E233CF" w:rsidR="009D1395" w:rsidRDefault="009D1395" w:rsidP="009D139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Buxton Fring</w:t>
            </w:r>
            <w:r w:rsidR="00C73623">
              <w:rPr>
                <w:sz w:val="22"/>
              </w:rPr>
              <w:t>e</w:t>
            </w:r>
            <w:r>
              <w:rPr>
                <w:sz w:val="22"/>
              </w:rPr>
              <w:t xml:space="preserve"> festival 2024 </w:t>
            </w:r>
          </w:p>
          <w:p w14:paraId="51A98681" w14:textId="78B813BE" w:rsidR="009D1395" w:rsidRPr="009D1395" w:rsidRDefault="009D1395" w:rsidP="009D139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Ensemble and Fo</w:t>
            </w:r>
            <w:r w:rsidR="00E61283">
              <w:rPr>
                <w:sz w:val="22"/>
              </w:rPr>
              <w:t>reman in ‘</w:t>
            </w:r>
            <w:r>
              <w:rPr>
                <w:sz w:val="22"/>
              </w:rPr>
              <w:t>Trial by Jury’</w:t>
            </w:r>
          </w:p>
          <w:p w14:paraId="3AB48198" w14:textId="5BF4E491" w:rsidR="009D1395" w:rsidRPr="009D1395" w:rsidRDefault="009D1395" w:rsidP="005250AA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 xml:space="preserve">Director </w:t>
            </w:r>
            <w:r>
              <w:rPr>
                <w:sz w:val="22"/>
              </w:rPr>
              <w:t>–</w:t>
            </w:r>
            <w:r w:rsidRPr="009D1395">
              <w:rPr>
                <w:sz w:val="22"/>
              </w:rPr>
              <w:t xml:space="preserve"> </w:t>
            </w:r>
            <w:r>
              <w:rPr>
                <w:sz w:val="22"/>
              </w:rPr>
              <w:t>Nei Smith</w:t>
            </w:r>
          </w:p>
          <w:p w14:paraId="39DC6495" w14:textId="0E685473" w:rsidR="009D1395" w:rsidRPr="00AD0A62" w:rsidRDefault="009D1395" w:rsidP="009D1395">
            <w:pPr>
              <w:spacing w:line="360" w:lineRule="auto"/>
              <w:rPr>
                <w:b/>
                <w:bCs/>
                <w:i/>
                <w:iCs/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</w:t>
            </w:r>
            <w:r>
              <w:rPr>
                <w:b/>
                <w:bCs/>
                <w:i/>
                <w:iCs/>
                <w:sz w:val="22"/>
              </w:rPr>
              <w:t>24 The Trial of Steve Wright</w:t>
            </w:r>
          </w:p>
          <w:p w14:paraId="570B8317" w14:textId="690F07C6" w:rsidR="009D1395" w:rsidRPr="009D1395" w:rsidRDefault="009D1395" w:rsidP="009D1395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>Good TV- Ch 5 Crime Doc</w:t>
            </w:r>
            <w:r>
              <w:rPr>
                <w:sz w:val="22"/>
              </w:rPr>
              <w:t xml:space="preserve">umentary </w:t>
            </w:r>
          </w:p>
          <w:p w14:paraId="6FB0F6D3" w14:textId="47EA7F5D" w:rsidR="009D1395" w:rsidRPr="009D1395" w:rsidRDefault="009D1395" w:rsidP="009D1395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 xml:space="preserve">Peter Wright </w:t>
            </w:r>
            <w:proofErr w:type="gramStart"/>
            <w:r>
              <w:rPr>
                <w:sz w:val="22"/>
              </w:rPr>
              <w:t>Lead</w:t>
            </w:r>
            <w:proofErr w:type="gramEnd"/>
            <w:r w:rsidRPr="009D1395">
              <w:rPr>
                <w:sz w:val="22"/>
              </w:rPr>
              <w:t xml:space="preserve"> Barrister</w:t>
            </w:r>
          </w:p>
          <w:p w14:paraId="455EC79D" w14:textId="286A1FF5" w:rsidR="009D1395" w:rsidRPr="009D1395" w:rsidRDefault="009D1395" w:rsidP="005250AA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 xml:space="preserve">Director </w:t>
            </w:r>
            <w:r>
              <w:rPr>
                <w:sz w:val="22"/>
              </w:rPr>
              <w:t>–</w:t>
            </w:r>
            <w:r w:rsidRPr="009D1395">
              <w:rPr>
                <w:sz w:val="22"/>
              </w:rPr>
              <w:t xml:space="preserve"> </w:t>
            </w:r>
            <w:r>
              <w:rPr>
                <w:sz w:val="22"/>
              </w:rPr>
              <w:t>Tom Harrod</w:t>
            </w:r>
          </w:p>
          <w:p w14:paraId="2610A361" w14:textId="69838917" w:rsidR="00AD0A62" w:rsidRPr="00AD0A62" w:rsidRDefault="00AD0A62" w:rsidP="005250AA">
            <w:pPr>
              <w:spacing w:line="360" w:lineRule="auto"/>
              <w:rPr>
                <w:b/>
                <w:bCs/>
                <w:i/>
                <w:iCs/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</w:t>
            </w:r>
            <w:r>
              <w:rPr>
                <w:b/>
                <w:bCs/>
                <w:i/>
                <w:iCs/>
                <w:sz w:val="22"/>
              </w:rPr>
              <w:t>2</w:t>
            </w:r>
            <w:r w:rsidR="009D1395">
              <w:rPr>
                <w:b/>
                <w:bCs/>
                <w:i/>
                <w:iCs/>
                <w:sz w:val="22"/>
              </w:rPr>
              <w:t>4</w:t>
            </w:r>
            <w:r>
              <w:rPr>
                <w:b/>
                <w:bCs/>
                <w:i/>
                <w:iCs/>
                <w:sz w:val="22"/>
              </w:rPr>
              <w:t xml:space="preserve"> The Trial </w:t>
            </w:r>
            <w:r w:rsidR="009D1395">
              <w:rPr>
                <w:b/>
                <w:bCs/>
                <w:i/>
                <w:iCs/>
                <w:sz w:val="22"/>
              </w:rPr>
              <w:t>o</w:t>
            </w:r>
            <w:r>
              <w:rPr>
                <w:b/>
                <w:bCs/>
                <w:i/>
                <w:iCs/>
                <w:sz w:val="22"/>
              </w:rPr>
              <w:t>f Harold Shipman</w:t>
            </w:r>
          </w:p>
          <w:p w14:paraId="1B016622" w14:textId="74237DB7" w:rsidR="00AD0A62" w:rsidRPr="009D1395" w:rsidRDefault="00AD0A62" w:rsidP="009D1395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>Good TV- Ch 5 Crime Doc</w:t>
            </w:r>
            <w:r w:rsidR="009D1395">
              <w:rPr>
                <w:sz w:val="22"/>
              </w:rPr>
              <w:t xml:space="preserve">umentary </w:t>
            </w:r>
          </w:p>
          <w:p w14:paraId="36B3335C" w14:textId="46BED8C2" w:rsidR="00AD0A62" w:rsidRPr="009D1395" w:rsidRDefault="009D1395" w:rsidP="009D1395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>Peter Wright Junior Barrister</w:t>
            </w:r>
          </w:p>
          <w:p w14:paraId="05EC8BBF" w14:textId="734199B9" w:rsidR="008F27DA" w:rsidRPr="009D1395" w:rsidRDefault="00AD0A62" w:rsidP="009D1395">
            <w:pPr>
              <w:spacing w:line="360" w:lineRule="auto"/>
              <w:rPr>
                <w:sz w:val="22"/>
              </w:rPr>
            </w:pPr>
            <w:r w:rsidRPr="009D1395">
              <w:rPr>
                <w:sz w:val="22"/>
              </w:rPr>
              <w:t>Director - Gillian Bancroft</w:t>
            </w:r>
          </w:p>
          <w:p w14:paraId="5EB9E531" w14:textId="77777777" w:rsidR="008F27DA" w:rsidRDefault="008F27DA" w:rsidP="005250AA">
            <w:pPr>
              <w:spacing w:line="360" w:lineRule="auto"/>
              <w:rPr>
                <w:b/>
                <w:bCs/>
                <w:i/>
                <w:iCs/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</w:t>
            </w:r>
            <w:r>
              <w:rPr>
                <w:b/>
                <w:bCs/>
                <w:i/>
                <w:iCs/>
                <w:sz w:val="22"/>
              </w:rPr>
              <w:t>23</w:t>
            </w:r>
            <w:r w:rsidRPr="00221FD7">
              <w:rPr>
                <w:b/>
                <w:bCs/>
                <w:i/>
                <w:iCs/>
                <w:sz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</w:rPr>
              <w:t>Mountains of the Moon</w:t>
            </w:r>
          </w:p>
          <w:p w14:paraId="1C9A7B98" w14:textId="77777777" w:rsidR="008F27DA" w:rsidRPr="001D297C" w:rsidRDefault="008F27DA" w:rsidP="005250AA">
            <w:pPr>
              <w:spacing w:line="360" w:lineRule="auto"/>
              <w:rPr>
                <w:sz w:val="22"/>
              </w:rPr>
            </w:pPr>
            <w:r w:rsidRPr="001D297C">
              <w:rPr>
                <w:sz w:val="22"/>
              </w:rPr>
              <w:t>Ashgate Arts Heritage – Buxton Fringe Festival</w:t>
            </w:r>
          </w:p>
          <w:p w14:paraId="6D84342F" w14:textId="26920E75" w:rsidR="008F27DA" w:rsidRPr="00034B39" w:rsidRDefault="008F27DA" w:rsidP="005250AA">
            <w:pPr>
              <w:spacing w:line="360" w:lineRule="auto"/>
              <w:rPr>
                <w:b/>
                <w:bCs/>
                <w:sz w:val="22"/>
              </w:rPr>
            </w:pPr>
            <w:r w:rsidRPr="001D297C">
              <w:rPr>
                <w:sz w:val="22"/>
              </w:rPr>
              <w:t xml:space="preserve">Hairy Nosed </w:t>
            </w:r>
            <w:r w:rsidRPr="006E510B">
              <w:rPr>
                <w:sz w:val="22"/>
              </w:rPr>
              <w:t xml:space="preserve">Bat </w:t>
            </w:r>
            <w:r w:rsidRPr="006E510B">
              <w:rPr>
                <w:b/>
                <w:bCs/>
                <w:sz w:val="22"/>
              </w:rPr>
              <w:t>* Award Winner</w:t>
            </w:r>
            <w:r>
              <w:rPr>
                <w:b/>
                <w:bCs/>
                <w:sz w:val="22"/>
              </w:rPr>
              <w:t>-</w:t>
            </w:r>
            <w:r w:rsidRPr="00034B39">
              <w:rPr>
                <w:b/>
                <w:bCs/>
                <w:sz w:val="22"/>
              </w:rPr>
              <w:t xml:space="preserve">Best </w:t>
            </w:r>
            <w:proofErr w:type="spellStart"/>
            <w:r w:rsidRPr="00034B39">
              <w:rPr>
                <w:b/>
                <w:bCs/>
                <w:sz w:val="22"/>
              </w:rPr>
              <w:t>Childrens</w:t>
            </w:r>
            <w:proofErr w:type="spellEnd"/>
            <w:r w:rsidRPr="00034B39">
              <w:rPr>
                <w:b/>
                <w:bCs/>
                <w:sz w:val="22"/>
              </w:rPr>
              <w:t xml:space="preserve"> Event</w:t>
            </w:r>
          </w:p>
          <w:p w14:paraId="03D2D13C" w14:textId="77777777" w:rsidR="008F27DA" w:rsidRDefault="008F27DA" w:rsidP="005250AA">
            <w:pPr>
              <w:spacing w:line="360" w:lineRule="auto"/>
              <w:rPr>
                <w:b/>
                <w:bCs/>
                <w:i/>
                <w:iCs/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</w:t>
            </w:r>
            <w:r>
              <w:rPr>
                <w:b/>
                <w:bCs/>
                <w:i/>
                <w:iCs/>
                <w:sz w:val="22"/>
              </w:rPr>
              <w:t>22</w:t>
            </w:r>
            <w:r w:rsidRPr="00221FD7">
              <w:rPr>
                <w:b/>
                <w:bCs/>
                <w:i/>
                <w:iCs/>
                <w:sz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</w:rPr>
              <w:t>Rudolph’s Christmas Cracker</w:t>
            </w:r>
          </w:p>
          <w:p w14:paraId="49B19C79" w14:textId="77777777" w:rsidR="008F27DA" w:rsidRPr="00B3278C" w:rsidRDefault="008F27DA" w:rsidP="005250AA">
            <w:pPr>
              <w:spacing w:line="360" w:lineRule="auto"/>
              <w:rPr>
                <w:sz w:val="22"/>
              </w:rPr>
            </w:pPr>
            <w:r w:rsidRPr="00B3278C">
              <w:rPr>
                <w:sz w:val="22"/>
              </w:rPr>
              <w:t>Chris Cracker &amp; Santa</w:t>
            </w:r>
          </w:p>
          <w:p w14:paraId="3DCCB835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Professional Jack and the Beanstalk</w:t>
            </w:r>
            <w:r w:rsidRPr="00221FD7">
              <w:rPr>
                <w:sz w:val="22"/>
              </w:rPr>
              <w:t xml:space="preserve"> Show in Derby – Backing singer </w:t>
            </w:r>
            <w:r>
              <w:rPr>
                <w:sz w:val="22"/>
              </w:rPr>
              <w:t>(</w:t>
            </w:r>
            <w:r w:rsidRPr="00221FD7">
              <w:rPr>
                <w:sz w:val="22"/>
              </w:rPr>
              <w:t>on click track</w:t>
            </w:r>
            <w:r>
              <w:rPr>
                <w:sz w:val="22"/>
              </w:rPr>
              <w:t>)</w:t>
            </w:r>
          </w:p>
          <w:p w14:paraId="71C39275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2022 The Crooked Spire Murder Mystery</w:t>
            </w:r>
            <w:r w:rsidRPr="00221FD7">
              <w:rPr>
                <w:sz w:val="22"/>
              </w:rPr>
              <w:t xml:space="preserve"> (Premier in Chesterfield) – Carpenter</w:t>
            </w:r>
          </w:p>
          <w:p w14:paraId="76D67E19" w14:textId="5D5C7904" w:rsidR="008F27DA" w:rsidRDefault="008F27DA" w:rsidP="005250AA">
            <w:pPr>
              <w:spacing w:line="360" w:lineRule="auto"/>
              <w:rPr>
                <w:b/>
                <w:bCs/>
                <w:i/>
                <w:iCs/>
                <w:sz w:val="22"/>
              </w:rPr>
            </w:pPr>
            <w:r w:rsidRPr="00D113F6">
              <w:rPr>
                <w:b/>
                <w:bCs/>
                <w:i/>
                <w:iCs/>
                <w:sz w:val="22"/>
              </w:rPr>
              <w:t>2022</w:t>
            </w:r>
            <w:r>
              <w:rPr>
                <w:b/>
                <w:bCs/>
                <w:i/>
                <w:iCs/>
                <w:sz w:val="22"/>
              </w:rPr>
              <w:t xml:space="preserve"> Gilbert and Sullivan Concert – Bottesford</w:t>
            </w:r>
          </w:p>
          <w:p w14:paraId="67ECBDFA" w14:textId="7875F50A" w:rsidR="008F27DA" w:rsidRPr="002A2194" w:rsidRDefault="008F27DA" w:rsidP="005250AA">
            <w:pPr>
              <w:spacing w:line="360" w:lineRule="auto"/>
              <w:rPr>
                <w:sz w:val="22"/>
              </w:rPr>
            </w:pPr>
            <w:r w:rsidRPr="002A2194">
              <w:rPr>
                <w:sz w:val="22"/>
              </w:rPr>
              <w:t>Lead Soloist</w:t>
            </w:r>
          </w:p>
          <w:p w14:paraId="7327F6E2" w14:textId="381502B5" w:rsidR="008F27DA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2019 Professional Jack and the Beanstalk</w:t>
            </w:r>
            <w:r w:rsidRPr="00221FD7">
              <w:rPr>
                <w:sz w:val="22"/>
              </w:rPr>
              <w:t xml:space="preserve"> Show in Derby – Backing singer </w:t>
            </w:r>
            <w:r>
              <w:rPr>
                <w:sz w:val="22"/>
              </w:rPr>
              <w:t>(</w:t>
            </w:r>
            <w:r w:rsidRPr="00221FD7">
              <w:rPr>
                <w:sz w:val="22"/>
              </w:rPr>
              <w:t>on click track</w:t>
            </w:r>
            <w:r>
              <w:rPr>
                <w:sz w:val="22"/>
              </w:rPr>
              <w:t>)</w:t>
            </w:r>
          </w:p>
          <w:p w14:paraId="57EB6457" w14:textId="77777777" w:rsidR="008F27DA" w:rsidRDefault="008F27DA" w:rsidP="005250AA">
            <w:pPr>
              <w:spacing w:line="360" w:lineRule="auto"/>
              <w:rPr>
                <w:b/>
                <w:bCs/>
                <w:sz w:val="22"/>
                <w:u w:val="single"/>
              </w:rPr>
            </w:pPr>
          </w:p>
          <w:p w14:paraId="5F372380" w14:textId="41CFB1F9" w:rsidR="008F27DA" w:rsidRDefault="008F27DA" w:rsidP="005250AA">
            <w:pPr>
              <w:spacing w:line="360" w:lineRule="auto"/>
              <w:rPr>
                <w:b/>
                <w:bCs/>
                <w:sz w:val="22"/>
                <w:u w:val="single"/>
              </w:rPr>
            </w:pPr>
            <w:r w:rsidRPr="00221FD7">
              <w:rPr>
                <w:b/>
                <w:bCs/>
                <w:sz w:val="22"/>
                <w:u w:val="single"/>
              </w:rPr>
              <w:t>Armature Musical Shows and Plays</w:t>
            </w:r>
          </w:p>
          <w:p w14:paraId="6159D8D0" w14:textId="77777777" w:rsidR="008F27DA" w:rsidRPr="00221FD7" w:rsidRDefault="008F27DA" w:rsidP="005250AA">
            <w:pPr>
              <w:spacing w:line="360" w:lineRule="auto"/>
              <w:rPr>
                <w:b/>
                <w:bCs/>
                <w:sz w:val="22"/>
                <w:u w:val="single"/>
              </w:rPr>
            </w:pPr>
          </w:p>
          <w:p w14:paraId="4EDF924E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lastRenderedPageBreak/>
              <w:t>2005 Oklahoma -</w:t>
            </w:r>
            <w:r w:rsidRPr="00221FD7">
              <w:rPr>
                <w:sz w:val="22"/>
              </w:rPr>
              <w:t>Chorus 1</w:t>
            </w:r>
            <w:r w:rsidRPr="00221FD7">
              <w:rPr>
                <w:sz w:val="22"/>
                <w:vertAlign w:val="superscript"/>
              </w:rPr>
              <w:t>st</w:t>
            </w:r>
            <w:r w:rsidRPr="00221FD7">
              <w:rPr>
                <w:sz w:val="22"/>
              </w:rPr>
              <w:t xml:space="preserve"> Tenor and Lead Will Parker (Matlock Operatic)</w:t>
            </w:r>
          </w:p>
          <w:p w14:paraId="71FCA601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2006 Kiss Me Kate</w:t>
            </w:r>
            <w:r w:rsidRPr="00221FD7">
              <w:rPr>
                <w:sz w:val="22"/>
              </w:rPr>
              <w:t xml:space="preserve"> - Tenor Lead role Bill Calhoun (Matlock Operatic)</w:t>
            </w:r>
          </w:p>
          <w:p w14:paraId="0479753E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2006 The Merry Widow</w:t>
            </w:r>
            <w:r w:rsidRPr="00221FD7">
              <w:rPr>
                <w:sz w:val="22"/>
              </w:rPr>
              <w:t xml:space="preserve"> - Chorus - 1</w:t>
            </w:r>
            <w:r w:rsidRPr="00221FD7">
              <w:rPr>
                <w:sz w:val="22"/>
                <w:vertAlign w:val="superscript"/>
              </w:rPr>
              <w:t>st</w:t>
            </w:r>
            <w:r w:rsidRPr="00221FD7">
              <w:rPr>
                <w:sz w:val="22"/>
              </w:rPr>
              <w:t xml:space="preserve"> Tenor &amp; lead role </w:t>
            </w:r>
            <w:proofErr w:type="spellStart"/>
            <w:r w:rsidRPr="00221FD7">
              <w:rPr>
                <w:sz w:val="22"/>
              </w:rPr>
              <w:t>Cascada</w:t>
            </w:r>
            <w:proofErr w:type="spellEnd"/>
            <w:r w:rsidRPr="00221FD7">
              <w:rPr>
                <w:sz w:val="22"/>
              </w:rPr>
              <w:t xml:space="preserve"> (Chesterfield G&amp;S)</w:t>
            </w:r>
          </w:p>
          <w:p w14:paraId="42938F2F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2007 My Fair Lady</w:t>
            </w:r>
            <w:r w:rsidRPr="00221FD7">
              <w:rPr>
                <w:sz w:val="22"/>
              </w:rPr>
              <w:t xml:space="preserve"> -Tenor Lead role Freddie Eynsford-Hill (Matlock Operatic)</w:t>
            </w:r>
          </w:p>
          <w:p w14:paraId="31E8D8BD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2008 Calamity Jane</w:t>
            </w:r>
            <w:r w:rsidRPr="00221FD7">
              <w:rPr>
                <w:sz w:val="22"/>
              </w:rPr>
              <w:t xml:space="preserve"> -Tenor Lead role Francis Fryer (Matlock Musical Theatre)</w:t>
            </w:r>
          </w:p>
          <w:p w14:paraId="4CCF9C42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2009 Hello Dolly</w:t>
            </w:r>
            <w:r w:rsidRPr="00221FD7">
              <w:rPr>
                <w:sz w:val="22"/>
              </w:rPr>
              <w:t xml:space="preserve"> -Tenor Lead Role – Barnaby Tucker (Chesterfield Operatic)</w:t>
            </w:r>
          </w:p>
          <w:p w14:paraId="53AA6266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2010 Viva Mexico</w:t>
            </w:r>
            <w:r w:rsidRPr="00221FD7">
              <w:rPr>
                <w:sz w:val="22"/>
              </w:rPr>
              <w:t xml:space="preserve"> - Chorus 1</w:t>
            </w:r>
            <w:r w:rsidRPr="00221FD7">
              <w:rPr>
                <w:sz w:val="22"/>
                <w:vertAlign w:val="superscript"/>
              </w:rPr>
              <w:t>st</w:t>
            </w:r>
            <w:r w:rsidRPr="00221FD7">
              <w:rPr>
                <w:sz w:val="22"/>
              </w:rPr>
              <w:t xml:space="preserve"> Tenor and Lead role Pepe</w:t>
            </w:r>
          </w:p>
          <w:p w14:paraId="58E00F03" w14:textId="18FCC96E" w:rsidR="008F27DA" w:rsidRPr="00D45EE1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2010 Hunchback of Notre Dame</w:t>
            </w:r>
            <w:r w:rsidRPr="00221FD7">
              <w:rPr>
                <w:sz w:val="22"/>
              </w:rPr>
              <w:t xml:space="preserve"> -Tenor Lead Quasimodo (Young Inspirations Theatre Company)</w:t>
            </w:r>
          </w:p>
          <w:p w14:paraId="4FB9A029" w14:textId="62EC8CAB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2010 Country Wife</w:t>
            </w:r>
            <w:r>
              <w:rPr>
                <w:b/>
                <w:bCs/>
                <w:i/>
                <w:iCs/>
                <w:sz w:val="22"/>
              </w:rPr>
              <w:t xml:space="preserve"> (Play)</w:t>
            </w:r>
            <w:r w:rsidRPr="00221FD7">
              <w:rPr>
                <w:sz w:val="22"/>
              </w:rPr>
              <w:t xml:space="preserve"> - Lead role Harcourt (Artistic Projects - Haddon Hall)</w:t>
            </w:r>
          </w:p>
          <w:p w14:paraId="1F422E52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2010 In the Company of Ghosts</w:t>
            </w:r>
            <w:r w:rsidRPr="00221FD7">
              <w:rPr>
                <w:sz w:val="22"/>
              </w:rPr>
              <w:t xml:space="preserve"> - Dr Mortimer (Artistic Projects - Haddon Hall)</w:t>
            </w:r>
          </w:p>
          <w:p w14:paraId="48F7C912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2011 42</w:t>
            </w:r>
            <w:r w:rsidRPr="00221FD7">
              <w:rPr>
                <w:b/>
                <w:bCs/>
                <w:i/>
                <w:iCs/>
                <w:sz w:val="22"/>
                <w:vertAlign w:val="superscript"/>
              </w:rPr>
              <w:t>nd</w:t>
            </w:r>
            <w:r w:rsidRPr="00221FD7">
              <w:rPr>
                <w:b/>
                <w:bCs/>
                <w:i/>
                <w:iCs/>
                <w:sz w:val="22"/>
              </w:rPr>
              <w:t xml:space="preserve"> Street</w:t>
            </w:r>
            <w:r w:rsidRPr="00221FD7">
              <w:rPr>
                <w:sz w:val="22"/>
              </w:rPr>
              <w:t xml:space="preserve"> - Tenor Lead Billy Lawler (Chesterfield Operatic)</w:t>
            </w:r>
          </w:p>
          <w:p w14:paraId="64E983BD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 xml:space="preserve">2012 </w:t>
            </w:r>
            <w:proofErr w:type="spellStart"/>
            <w:r w:rsidRPr="00221FD7">
              <w:rPr>
                <w:b/>
                <w:bCs/>
                <w:i/>
                <w:iCs/>
                <w:sz w:val="22"/>
              </w:rPr>
              <w:t>Allo</w:t>
            </w:r>
            <w:proofErr w:type="spellEnd"/>
            <w:r w:rsidRPr="00221FD7">
              <w:rPr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221FD7">
              <w:rPr>
                <w:b/>
                <w:bCs/>
                <w:i/>
                <w:iCs/>
                <w:sz w:val="22"/>
              </w:rPr>
              <w:t>Allo</w:t>
            </w:r>
            <w:proofErr w:type="spellEnd"/>
            <w:r w:rsidRPr="00221FD7">
              <w:rPr>
                <w:sz w:val="22"/>
              </w:rPr>
              <w:t xml:space="preserve"> - Italian Lead role Captain Bertorelli (Young inspirations)</w:t>
            </w:r>
          </w:p>
          <w:p w14:paraId="6D6FDF72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2012 Little shop of Horrors</w:t>
            </w:r>
            <w:r w:rsidRPr="00221FD7">
              <w:rPr>
                <w:sz w:val="22"/>
              </w:rPr>
              <w:t xml:space="preserve"> - Lead Audre 2 (Plant Voice)</w:t>
            </w:r>
          </w:p>
          <w:p w14:paraId="77DC06EE" w14:textId="77777777" w:rsidR="008F27DA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2012 Seven Brides for 7 Brothers</w:t>
            </w:r>
            <w:r w:rsidRPr="00221FD7">
              <w:rPr>
                <w:sz w:val="22"/>
              </w:rPr>
              <w:t>- Chorus 1</w:t>
            </w:r>
            <w:r w:rsidRPr="00221FD7">
              <w:rPr>
                <w:sz w:val="22"/>
                <w:vertAlign w:val="superscript"/>
              </w:rPr>
              <w:t>st</w:t>
            </w:r>
            <w:r w:rsidRPr="00221FD7">
              <w:rPr>
                <w:sz w:val="22"/>
              </w:rPr>
              <w:t>Tenor and lead Caleb (brother) (Chesterfield Operatic)</w:t>
            </w:r>
          </w:p>
          <w:p w14:paraId="6CBC0D4C" w14:textId="1DEC9AD6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sz w:val="22"/>
              </w:rPr>
              <w:t>201</w:t>
            </w:r>
            <w:r>
              <w:rPr>
                <w:b/>
                <w:bCs/>
                <w:sz w:val="22"/>
              </w:rPr>
              <w:t>3</w:t>
            </w:r>
            <w:r w:rsidRPr="00221FD7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Mice of Men</w:t>
            </w:r>
            <w:r w:rsidRPr="00221FD7">
              <w:rPr>
                <w:sz w:val="22"/>
              </w:rPr>
              <w:t xml:space="preserve"> - Lead role </w:t>
            </w:r>
            <w:r>
              <w:rPr>
                <w:sz w:val="22"/>
              </w:rPr>
              <w:t xml:space="preserve">Curley </w:t>
            </w:r>
            <w:r w:rsidRPr="00221FD7">
              <w:rPr>
                <w:sz w:val="22"/>
              </w:rPr>
              <w:t>(</w:t>
            </w:r>
            <w:r>
              <w:rPr>
                <w:sz w:val="22"/>
              </w:rPr>
              <w:t>Four Blokes Theatre Company)</w:t>
            </w:r>
            <w:r w:rsidRPr="00221FD7">
              <w:rPr>
                <w:sz w:val="22"/>
              </w:rPr>
              <w:t xml:space="preserve">) </w:t>
            </w:r>
          </w:p>
          <w:p w14:paraId="4F02D5AA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sz w:val="22"/>
              </w:rPr>
              <w:t>2015 Evita</w:t>
            </w:r>
            <w:r w:rsidRPr="00221FD7">
              <w:rPr>
                <w:sz w:val="22"/>
              </w:rPr>
              <w:t xml:space="preserve"> - Tenor Lead role </w:t>
            </w:r>
            <w:proofErr w:type="spellStart"/>
            <w:r w:rsidRPr="00221FD7">
              <w:rPr>
                <w:sz w:val="22"/>
              </w:rPr>
              <w:t>Migaldi</w:t>
            </w:r>
            <w:proofErr w:type="spellEnd"/>
            <w:r w:rsidRPr="00221FD7">
              <w:rPr>
                <w:sz w:val="22"/>
              </w:rPr>
              <w:t xml:space="preserve"> (Chesterfield Operatic) </w:t>
            </w:r>
          </w:p>
          <w:p w14:paraId="3ACBC8AE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2017 Follies</w:t>
            </w:r>
            <w:r w:rsidRPr="00221FD7">
              <w:rPr>
                <w:sz w:val="22"/>
              </w:rPr>
              <w:t xml:space="preserve"> - Tenor Lead role Rosco (Good Companions Stage Society -Derby)</w:t>
            </w:r>
          </w:p>
          <w:p w14:paraId="36DE8098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CD6325">
              <w:rPr>
                <w:b/>
                <w:bCs/>
                <w:i/>
                <w:iCs/>
                <w:sz w:val="22"/>
              </w:rPr>
              <w:t>2018 Sister Act</w:t>
            </w:r>
            <w:r w:rsidRPr="00221FD7">
              <w:rPr>
                <w:sz w:val="22"/>
              </w:rPr>
              <w:t xml:space="preserve"> – Tenor Lead Sweaty Eddie (Chesterfield Studios)</w:t>
            </w:r>
          </w:p>
          <w:p w14:paraId="10F828B4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CD6325">
              <w:rPr>
                <w:b/>
                <w:bCs/>
                <w:i/>
                <w:iCs/>
                <w:sz w:val="22"/>
              </w:rPr>
              <w:t>2018 9 To 5</w:t>
            </w:r>
            <w:r w:rsidRPr="00221FD7">
              <w:rPr>
                <w:sz w:val="22"/>
              </w:rPr>
              <w:t xml:space="preserve"> – Tenor + Lead Joe (Chesterfield Operatic)</w:t>
            </w:r>
          </w:p>
          <w:p w14:paraId="1B3E40EF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CD6325">
              <w:rPr>
                <w:b/>
                <w:bCs/>
                <w:i/>
                <w:iCs/>
                <w:sz w:val="22"/>
              </w:rPr>
              <w:lastRenderedPageBreak/>
              <w:t>2018 My Fair</w:t>
            </w:r>
            <w:r w:rsidRPr="00221FD7">
              <w:rPr>
                <w:sz w:val="22"/>
              </w:rPr>
              <w:t xml:space="preserve"> </w:t>
            </w:r>
            <w:r w:rsidRPr="00AD666E">
              <w:rPr>
                <w:b/>
                <w:bCs/>
                <w:sz w:val="22"/>
              </w:rPr>
              <w:t>Lady</w:t>
            </w:r>
            <w:r w:rsidRPr="00221FD7">
              <w:rPr>
                <w:sz w:val="22"/>
              </w:rPr>
              <w:t xml:space="preserve"> -Tenor Lead role Freddie Eynsford-Hill (Peak Performance)</w:t>
            </w:r>
          </w:p>
          <w:p w14:paraId="3E4DC580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2018 Full Monty</w:t>
            </w:r>
            <w:r w:rsidRPr="00221FD7">
              <w:rPr>
                <w:sz w:val="22"/>
              </w:rPr>
              <w:t xml:space="preserve"> – Spoken role Teddy Slaughter and Dance instructor (Chesterfield Operatic)</w:t>
            </w:r>
          </w:p>
          <w:p w14:paraId="489E8D93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2019 Half a Sixpence</w:t>
            </w:r>
            <w:r w:rsidRPr="00221FD7">
              <w:rPr>
                <w:sz w:val="22"/>
              </w:rPr>
              <w:t xml:space="preserve"> – Lead role -Arthur Kipps</w:t>
            </w:r>
          </w:p>
          <w:p w14:paraId="05AA2496" w14:textId="77777777" w:rsidR="008F27DA" w:rsidRPr="00221FD7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2019 Titanic</w:t>
            </w:r>
            <w:r w:rsidRPr="00221FD7">
              <w:rPr>
                <w:sz w:val="22"/>
              </w:rPr>
              <w:t xml:space="preserve"> – Tenor Lead roles </w:t>
            </w:r>
            <w:proofErr w:type="spellStart"/>
            <w:r w:rsidRPr="00221FD7">
              <w:rPr>
                <w:sz w:val="22"/>
              </w:rPr>
              <w:t>Mr</w:t>
            </w:r>
            <w:proofErr w:type="spellEnd"/>
            <w:r w:rsidRPr="00221FD7">
              <w:rPr>
                <w:sz w:val="22"/>
              </w:rPr>
              <w:t xml:space="preserve"> Pitman and Bandmaster Hartley (Chesterfield Operatic) </w:t>
            </w:r>
          </w:p>
          <w:p w14:paraId="2EBFBCC1" w14:textId="0CB8FDE0" w:rsidR="008F27DA" w:rsidRPr="00D45EE1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2022 Cat on a Hot Tin Roof</w:t>
            </w:r>
            <w:r w:rsidRPr="00221FD7">
              <w:rPr>
                <w:sz w:val="22"/>
              </w:rPr>
              <w:t>- Priest</w:t>
            </w:r>
            <w:r>
              <w:rPr>
                <w:sz w:val="22"/>
              </w:rPr>
              <w:t xml:space="preserve"> (Four Blokes Theatre Company)</w:t>
            </w:r>
          </w:p>
          <w:p w14:paraId="13FE0458" w14:textId="77777777" w:rsidR="008F27DA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2021 Bare</w:t>
            </w:r>
            <w:r w:rsidRPr="00221FD7">
              <w:rPr>
                <w:sz w:val="22"/>
              </w:rPr>
              <w:t xml:space="preserve"> (Musical) – Priest and Lucas</w:t>
            </w:r>
          </w:p>
          <w:p w14:paraId="28D60D80" w14:textId="006A95B5" w:rsidR="008F27DA" w:rsidRPr="002A2194" w:rsidRDefault="008F27DA" w:rsidP="005250AA">
            <w:pPr>
              <w:spacing w:line="360" w:lineRule="auto"/>
              <w:rPr>
                <w:sz w:val="22"/>
              </w:rPr>
            </w:pPr>
            <w:r w:rsidRPr="00221FD7">
              <w:rPr>
                <w:b/>
                <w:bCs/>
                <w:i/>
                <w:iCs/>
                <w:sz w:val="22"/>
              </w:rPr>
              <w:t>2021 Bedlam</w:t>
            </w:r>
            <w:r w:rsidRPr="00221FD7">
              <w:rPr>
                <w:b/>
                <w:bCs/>
                <w:sz w:val="22"/>
              </w:rPr>
              <w:t xml:space="preserve"> </w:t>
            </w:r>
            <w:r w:rsidRPr="00221FD7">
              <w:rPr>
                <w:sz w:val="22"/>
              </w:rPr>
              <w:t xml:space="preserve">– (Adaptation of </w:t>
            </w:r>
            <w:r>
              <w:rPr>
                <w:sz w:val="22"/>
              </w:rPr>
              <w:t xml:space="preserve">the </w:t>
            </w:r>
            <w:r w:rsidRPr="00221FD7">
              <w:rPr>
                <w:sz w:val="22"/>
              </w:rPr>
              <w:t>play with Musical numbers) Dr Maynard</w:t>
            </w:r>
          </w:p>
        </w:tc>
        <w:tc>
          <w:tcPr>
            <w:tcW w:w="6470" w:type="dxa"/>
          </w:tcPr>
          <w:p w14:paraId="783F5528" w14:textId="77777777" w:rsidR="008F27DA" w:rsidRPr="00AB74CD" w:rsidRDefault="008F27DA" w:rsidP="008F27DA">
            <w:pPr>
              <w:pStyle w:val="Title"/>
              <w:rPr>
                <w:b/>
                <w:bCs/>
                <w:i/>
                <w:iCs/>
                <w:sz w:val="56"/>
                <w:szCs w:val="56"/>
              </w:rPr>
            </w:pPr>
          </w:p>
        </w:tc>
      </w:tr>
    </w:tbl>
    <w:p w14:paraId="177D5834" w14:textId="77777777" w:rsidR="00D45EE1" w:rsidRPr="00D45EE1" w:rsidRDefault="00D45EE1" w:rsidP="00D45EE1">
      <w:pPr>
        <w:tabs>
          <w:tab w:val="left" w:pos="4635"/>
        </w:tabs>
      </w:pPr>
    </w:p>
    <w:sectPr w:rsidR="00D45EE1" w:rsidRPr="00D45EE1" w:rsidSect="008F7D52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9330E" w14:textId="77777777" w:rsidR="00030F0F" w:rsidRDefault="00030F0F" w:rsidP="000C45FF">
      <w:r>
        <w:separator/>
      </w:r>
    </w:p>
  </w:endnote>
  <w:endnote w:type="continuationSeparator" w:id="0">
    <w:p w14:paraId="6A226E00" w14:textId="77777777" w:rsidR="00030F0F" w:rsidRDefault="00030F0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289CA" w14:textId="77777777" w:rsidR="00030F0F" w:rsidRDefault="00030F0F" w:rsidP="000C45FF">
      <w:r>
        <w:separator/>
      </w:r>
    </w:p>
  </w:footnote>
  <w:footnote w:type="continuationSeparator" w:id="0">
    <w:p w14:paraId="254EC9C9" w14:textId="77777777" w:rsidR="00030F0F" w:rsidRDefault="00030F0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301D1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8422CA" wp14:editId="6037913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95DB2"/>
    <w:multiLevelType w:val="hybridMultilevel"/>
    <w:tmpl w:val="FCA61D5E"/>
    <w:lvl w:ilvl="0" w:tplc="453439A6">
      <w:start w:val="2021"/>
      <w:numFmt w:val="bullet"/>
      <w:lvlText w:val="-"/>
      <w:lvlJc w:val="left"/>
      <w:pPr>
        <w:ind w:left="420" w:hanging="36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936979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22"/>
    <w:rsid w:val="00030F0F"/>
    <w:rsid w:val="00034B39"/>
    <w:rsid w:val="00036450"/>
    <w:rsid w:val="00094499"/>
    <w:rsid w:val="000C45FF"/>
    <w:rsid w:val="000D484A"/>
    <w:rsid w:val="000D78D2"/>
    <w:rsid w:val="000E3FD1"/>
    <w:rsid w:val="000F492B"/>
    <w:rsid w:val="00112054"/>
    <w:rsid w:val="001317D8"/>
    <w:rsid w:val="00137456"/>
    <w:rsid w:val="001525E1"/>
    <w:rsid w:val="00180329"/>
    <w:rsid w:val="00181D23"/>
    <w:rsid w:val="0019001F"/>
    <w:rsid w:val="001A74A5"/>
    <w:rsid w:val="001B2ABD"/>
    <w:rsid w:val="001D1C91"/>
    <w:rsid w:val="001D297C"/>
    <w:rsid w:val="001E0391"/>
    <w:rsid w:val="001E1759"/>
    <w:rsid w:val="001E7218"/>
    <w:rsid w:val="001F1ECC"/>
    <w:rsid w:val="00221FD7"/>
    <w:rsid w:val="002400EB"/>
    <w:rsid w:val="00256CF7"/>
    <w:rsid w:val="00265BEA"/>
    <w:rsid w:val="00281FD5"/>
    <w:rsid w:val="002A2194"/>
    <w:rsid w:val="0030481B"/>
    <w:rsid w:val="003156FC"/>
    <w:rsid w:val="003254B5"/>
    <w:rsid w:val="0037121F"/>
    <w:rsid w:val="003910D8"/>
    <w:rsid w:val="003945A0"/>
    <w:rsid w:val="003A6B7D"/>
    <w:rsid w:val="003B06CA"/>
    <w:rsid w:val="004071FC"/>
    <w:rsid w:val="00416055"/>
    <w:rsid w:val="00445947"/>
    <w:rsid w:val="00471B72"/>
    <w:rsid w:val="00471ECB"/>
    <w:rsid w:val="004813B3"/>
    <w:rsid w:val="00496591"/>
    <w:rsid w:val="00497920"/>
    <w:rsid w:val="004C63E4"/>
    <w:rsid w:val="004D3011"/>
    <w:rsid w:val="004F49E3"/>
    <w:rsid w:val="00506B22"/>
    <w:rsid w:val="005250AA"/>
    <w:rsid w:val="005262AC"/>
    <w:rsid w:val="0059361E"/>
    <w:rsid w:val="005D7058"/>
    <w:rsid w:val="005E39D5"/>
    <w:rsid w:val="005F3D1F"/>
    <w:rsid w:val="005F7F03"/>
    <w:rsid w:val="00600670"/>
    <w:rsid w:val="0062123A"/>
    <w:rsid w:val="006227FC"/>
    <w:rsid w:val="00646E75"/>
    <w:rsid w:val="00674608"/>
    <w:rsid w:val="006771D0"/>
    <w:rsid w:val="00686A05"/>
    <w:rsid w:val="006B0430"/>
    <w:rsid w:val="006C143A"/>
    <w:rsid w:val="006C3A08"/>
    <w:rsid w:val="006E510B"/>
    <w:rsid w:val="00703967"/>
    <w:rsid w:val="00715FCB"/>
    <w:rsid w:val="00733D58"/>
    <w:rsid w:val="00743101"/>
    <w:rsid w:val="00764C9F"/>
    <w:rsid w:val="0076546F"/>
    <w:rsid w:val="007775E1"/>
    <w:rsid w:val="007867A0"/>
    <w:rsid w:val="00787CB8"/>
    <w:rsid w:val="007927F5"/>
    <w:rsid w:val="00802CA0"/>
    <w:rsid w:val="0081545C"/>
    <w:rsid w:val="00852EEF"/>
    <w:rsid w:val="008750E6"/>
    <w:rsid w:val="008F27DA"/>
    <w:rsid w:val="008F7D52"/>
    <w:rsid w:val="009260CD"/>
    <w:rsid w:val="00940A66"/>
    <w:rsid w:val="00952C25"/>
    <w:rsid w:val="009B6ADB"/>
    <w:rsid w:val="009D1395"/>
    <w:rsid w:val="00A2118D"/>
    <w:rsid w:val="00A37145"/>
    <w:rsid w:val="00A4683C"/>
    <w:rsid w:val="00AB74CD"/>
    <w:rsid w:val="00AD0A50"/>
    <w:rsid w:val="00AD0A62"/>
    <w:rsid w:val="00AD666E"/>
    <w:rsid w:val="00AD76E2"/>
    <w:rsid w:val="00AF33B5"/>
    <w:rsid w:val="00B20152"/>
    <w:rsid w:val="00B3278C"/>
    <w:rsid w:val="00B359E4"/>
    <w:rsid w:val="00B57D98"/>
    <w:rsid w:val="00B70850"/>
    <w:rsid w:val="00BE3F82"/>
    <w:rsid w:val="00C066B6"/>
    <w:rsid w:val="00C26BF1"/>
    <w:rsid w:val="00C37BA1"/>
    <w:rsid w:val="00C4674C"/>
    <w:rsid w:val="00C506CF"/>
    <w:rsid w:val="00C618BC"/>
    <w:rsid w:val="00C72BED"/>
    <w:rsid w:val="00C73623"/>
    <w:rsid w:val="00C91D3C"/>
    <w:rsid w:val="00C9578B"/>
    <w:rsid w:val="00CB0055"/>
    <w:rsid w:val="00CD6325"/>
    <w:rsid w:val="00CD64B7"/>
    <w:rsid w:val="00CD764B"/>
    <w:rsid w:val="00D113F6"/>
    <w:rsid w:val="00D16903"/>
    <w:rsid w:val="00D2522B"/>
    <w:rsid w:val="00D422DE"/>
    <w:rsid w:val="00D45EE1"/>
    <w:rsid w:val="00D5459D"/>
    <w:rsid w:val="00D871DD"/>
    <w:rsid w:val="00DA1F4D"/>
    <w:rsid w:val="00DB2FA4"/>
    <w:rsid w:val="00DD172A"/>
    <w:rsid w:val="00DF705D"/>
    <w:rsid w:val="00E25A26"/>
    <w:rsid w:val="00E4381A"/>
    <w:rsid w:val="00E55D74"/>
    <w:rsid w:val="00E61283"/>
    <w:rsid w:val="00E8224B"/>
    <w:rsid w:val="00F60274"/>
    <w:rsid w:val="00F77FB9"/>
    <w:rsid w:val="00F81CAB"/>
    <w:rsid w:val="00F81CCB"/>
    <w:rsid w:val="00F82AA1"/>
    <w:rsid w:val="00FB068F"/>
    <w:rsid w:val="00FB2F67"/>
    <w:rsid w:val="00FD2C4F"/>
    <w:rsid w:val="00FE4E80"/>
    <w:rsid w:val="00FF4D47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D2CA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F49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48AB7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034B39"/>
    <w:pPr>
      <w:ind w:left="720"/>
      <w:contextualSpacing/>
    </w:pPr>
  </w:style>
  <w:style w:type="paragraph" w:customStyle="1" w:styleId="font8">
    <w:name w:val="font_8"/>
    <w:basedOn w:val="Normal"/>
    <w:rsid w:val="00AD0A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9E3"/>
    <w:rPr>
      <w:rFonts w:asciiTheme="majorHAnsi" w:eastAsiaTheme="majorEastAsia" w:hAnsiTheme="majorHAnsi" w:cstheme="majorBidi"/>
      <w:color w:val="548AB7" w:themeColor="accent1" w:themeShade="BF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867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7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90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265819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3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9" w:color="auto"/>
                                <w:bottom w:val="none" w:sz="0" w:space="0" w:color="auto"/>
                                <w:right w:val="none" w:sz="0" w:space="9" w:color="auto"/>
                              </w:divBdr>
                              <w:divsChild>
                                <w:div w:id="70185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wsinclair.co.uk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equitydrewsinclai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app.spotlight.com/6297-8949-413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2\AppData\Local\Microsoft\Office\16.0\DTS\en-US%7bE80671D8-D69D-4F88-BDA9-7B2CC882C330%7d\%7b7818103B-AA43-4E03-A159-7E9908D152CB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0AABC4A5C64DB6A3B93A951F4AC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B6509-2D06-4802-A1FC-B22969852BB5}"/>
      </w:docPartPr>
      <w:docPartBody>
        <w:p w:rsidR="0050088D" w:rsidRDefault="003776F2" w:rsidP="003776F2">
          <w:pPr>
            <w:pStyle w:val="000AABC4A5C64DB6A3B93A951F4AC21A"/>
          </w:pPr>
          <w:r w:rsidRPr="00D5459D">
            <w:t>Profile</w:t>
          </w:r>
        </w:p>
      </w:docPartBody>
    </w:docPart>
    <w:docPart>
      <w:docPartPr>
        <w:name w:val="162C2863463C497EB255A71285677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E61FB-0DE8-414C-86FC-C919EE6D45B8}"/>
      </w:docPartPr>
      <w:docPartBody>
        <w:p w:rsidR="0050088D" w:rsidRDefault="003776F2" w:rsidP="003776F2">
          <w:pPr>
            <w:pStyle w:val="162C2863463C497EB255A71285677AD1"/>
          </w:pPr>
          <w:r w:rsidRPr="00CB0055">
            <w:t>Contact</w:t>
          </w:r>
        </w:p>
      </w:docPartBody>
    </w:docPart>
    <w:docPart>
      <w:docPartPr>
        <w:name w:val="F583A8A3BAE94ADFB8B2C3378AE51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945CC-61CD-40C8-885C-FAACEAC0F211}"/>
      </w:docPartPr>
      <w:docPartBody>
        <w:p w:rsidR="0050088D" w:rsidRDefault="003776F2" w:rsidP="003776F2">
          <w:pPr>
            <w:pStyle w:val="F583A8A3BAE94ADFB8B2C3378AE519A1"/>
          </w:pPr>
          <w:r w:rsidRPr="004D3011">
            <w:t>PHONE:</w:t>
          </w:r>
        </w:p>
      </w:docPartBody>
    </w:docPart>
    <w:docPart>
      <w:docPartPr>
        <w:name w:val="76960E0BC5834CB59D50E241CE037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7FE3E-D1DC-48F1-A6A0-2CC6B515CA8B}"/>
      </w:docPartPr>
      <w:docPartBody>
        <w:p w:rsidR="0050088D" w:rsidRDefault="003776F2" w:rsidP="003776F2">
          <w:pPr>
            <w:pStyle w:val="76960E0BC5834CB59D50E241CE0370CA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D1D"/>
    <w:rsid w:val="00076D40"/>
    <w:rsid w:val="00155044"/>
    <w:rsid w:val="002E66A5"/>
    <w:rsid w:val="003776F2"/>
    <w:rsid w:val="0050088D"/>
    <w:rsid w:val="00571440"/>
    <w:rsid w:val="005C1321"/>
    <w:rsid w:val="005D7058"/>
    <w:rsid w:val="0060636D"/>
    <w:rsid w:val="00637351"/>
    <w:rsid w:val="006A0D1D"/>
    <w:rsid w:val="008C1EDE"/>
    <w:rsid w:val="00A37145"/>
    <w:rsid w:val="00A97073"/>
    <w:rsid w:val="00AD776E"/>
    <w:rsid w:val="00AE3543"/>
    <w:rsid w:val="00CD64B7"/>
    <w:rsid w:val="00D2216B"/>
    <w:rsid w:val="00E47C3C"/>
    <w:rsid w:val="00E515B1"/>
    <w:rsid w:val="00F62851"/>
    <w:rsid w:val="00F81CAB"/>
    <w:rsid w:val="00FC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0D1D"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000AABC4A5C64DB6A3B93A951F4AC21A">
    <w:name w:val="000AABC4A5C64DB6A3B93A951F4AC21A"/>
    <w:rsid w:val="003776F2"/>
    <w:rPr>
      <w:kern w:val="2"/>
      <w14:ligatures w14:val="standardContextual"/>
    </w:rPr>
  </w:style>
  <w:style w:type="paragraph" w:customStyle="1" w:styleId="162C2863463C497EB255A71285677AD1">
    <w:name w:val="162C2863463C497EB255A71285677AD1"/>
    <w:rsid w:val="003776F2"/>
    <w:rPr>
      <w:kern w:val="2"/>
      <w14:ligatures w14:val="standardContextual"/>
    </w:rPr>
  </w:style>
  <w:style w:type="paragraph" w:customStyle="1" w:styleId="F583A8A3BAE94ADFB8B2C3378AE519A1">
    <w:name w:val="F583A8A3BAE94ADFB8B2C3378AE519A1"/>
    <w:rsid w:val="003776F2"/>
    <w:rPr>
      <w:kern w:val="2"/>
      <w14:ligatures w14:val="standardContextual"/>
    </w:rPr>
  </w:style>
  <w:style w:type="paragraph" w:customStyle="1" w:styleId="76960E0BC5834CB59D50E241CE0370CA">
    <w:name w:val="76960E0BC5834CB59D50E241CE0370CA"/>
    <w:rsid w:val="003776F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{7818103B-AA43-4E03-A159-7E9908D152CB}tf00546271_win32</Template>
  <TotalTime>0</TotalTime>
  <Pages>4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2022-12-06T20:00:00Z</dcterms:created>
  <dcterms:modified xsi:type="dcterms:W3CDTF">2025-11-04T09:21:00Z</dcterms:modified>
</cp:coreProperties>
</file>